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A4F7B" w14:textId="5DF41B05" w:rsidR="00BA2579" w:rsidRPr="00852875" w:rsidRDefault="00974605" w:rsidP="002C319A">
      <w:pPr>
        <w:spacing w:line="259" w:lineRule="auto"/>
        <w:rPr>
          <w:b/>
          <w:color w:val="06357A" w:themeColor="text1"/>
          <w:sz w:val="28"/>
          <w:szCs w:val="28"/>
        </w:rPr>
      </w:pPr>
      <w:r w:rsidRPr="00852875">
        <w:rPr>
          <w:rFonts w:eastAsia="Calibri"/>
          <w:b/>
          <w:bCs/>
          <w:noProof/>
          <w:color w:val="06357A" w:themeColor="text1"/>
          <w:sz w:val="28"/>
          <w:szCs w:val="28"/>
          <w:lang w:eastAsia="en-GB"/>
        </w:rPr>
        <w:drawing>
          <wp:anchor distT="0" distB="0" distL="114300" distR="114300" simplePos="0" relativeHeight="251659264" behindDoc="0" locked="0" layoutInCell="1" allowOverlap="1" wp14:anchorId="1D9568F1" wp14:editId="5C1E2707">
            <wp:simplePos x="0" y="0"/>
            <wp:positionH relativeFrom="page">
              <wp:posOffset>5686696</wp:posOffset>
            </wp:positionH>
            <wp:positionV relativeFrom="page">
              <wp:posOffset>647700</wp:posOffset>
            </wp:positionV>
            <wp:extent cx="870313" cy="78105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House wout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2182" cy="782727"/>
                    </a:xfrm>
                    <a:prstGeom prst="rect">
                      <a:avLst/>
                    </a:prstGeom>
                  </pic:spPr>
                </pic:pic>
              </a:graphicData>
            </a:graphic>
            <wp14:sizeRelH relativeFrom="margin">
              <wp14:pctWidth>0</wp14:pctWidth>
            </wp14:sizeRelH>
            <wp14:sizeRelV relativeFrom="margin">
              <wp14:pctHeight>0</wp14:pctHeight>
            </wp14:sizeRelV>
          </wp:anchor>
        </w:drawing>
      </w:r>
      <w:r w:rsidR="00BA2579" w:rsidRPr="00852875">
        <w:rPr>
          <w:b/>
          <w:color w:val="06357A" w:themeColor="text1"/>
          <w:sz w:val="28"/>
          <w:szCs w:val="28"/>
        </w:rPr>
        <w:t>Barking and Dagenham</w:t>
      </w:r>
    </w:p>
    <w:p w14:paraId="7A0E9EA5" w14:textId="0EED9C1A" w:rsidR="00BA2579" w:rsidRPr="00852875" w:rsidRDefault="00BA2579" w:rsidP="002C319A">
      <w:pPr>
        <w:spacing w:line="259" w:lineRule="auto"/>
        <w:rPr>
          <w:b/>
          <w:color w:val="A21E5C" w:themeColor="text2"/>
          <w:sz w:val="28"/>
          <w:szCs w:val="28"/>
        </w:rPr>
      </w:pPr>
      <w:r w:rsidRPr="00852875">
        <w:rPr>
          <w:b/>
          <w:color w:val="A21E5C" w:themeColor="text2"/>
          <w:sz w:val="28"/>
          <w:szCs w:val="28"/>
        </w:rPr>
        <w:t>Independent NHS Complaints Advocacy</w:t>
      </w:r>
    </w:p>
    <w:p w14:paraId="35D385E3" w14:textId="196CF68A" w:rsidR="005F151D" w:rsidRPr="00852875" w:rsidRDefault="005F151D" w:rsidP="009312CD">
      <w:pPr>
        <w:pStyle w:val="Default"/>
        <w:spacing w:before="120"/>
        <w:rPr>
          <w:b/>
          <w:bCs/>
          <w:color w:val="053579"/>
          <w:sz w:val="28"/>
          <w:szCs w:val="28"/>
        </w:rPr>
      </w:pPr>
      <w:r w:rsidRPr="00852875">
        <w:rPr>
          <w:b/>
          <w:bCs/>
          <w:color w:val="053579"/>
          <w:sz w:val="28"/>
          <w:szCs w:val="28"/>
        </w:rPr>
        <w:t xml:space="preserve">Consent form </w:t>
      </w:r>
    </w:p>
    <w:p w14:paraId="0EC4250B" w14:textId="67B1232C" w:rsidR="005F151D" w:rsidRPr="00852875" w:rsidRDefault="005F151D" w:rsidP="005F151D">
      <w:pPr>
        <w:pStyle w:val="Default"/>
        <w:rPr>
          <w:color w:val="053579"/>
          <w:sz w:val="22"/>
          <w:szCs w:val="22"/>
        </w:rPr>
      </w:pPr>
      <w:r w:rsidRPr="00852875">
        <w:rPr>
          <w:color w:val="053579"/>
          <w:sz w:val="22"/>
          <w:szCs w:val="22"/>
        </w:rPr>
        <w:t xml:space="preserve">If you require the support of an advocate this form gives us the authority to contact third parties with your consent and to discuss the matters, you raise with us. What you want shared is your decision and your data is stored safely. We hold your data in strict confidence and only non-identifiable statistics are shared with our commissioners to improve performance, develop the service, and analyse trends. </w:t>
      </w:r>
    </w:p>
    <w:p w14:paraId="3519FAE3" w14:textId="232FE9D7" w:rsidR="005F151D" w:rsidRPr="00852875" w:rsidRDefault="005F151D" w:rsidP="005F151D">
      <w:pPr>
        <w:pStyle w:val="Default"/>
        <w:rPr>
          <w:sz w:val="22"/>
          <w:szCs w:val="22"/>
        </w:rPr>
      </w:pPr>
    </w:p>
    <w:tbl>
      <w:tblPr>
        <w:tblW w:w="0" w:type="auto"/>
        <w:tblInd w:w="19" w:type="dxa"/>
        <w:tblBorders>
          <w:top w:val="single" w:sz="4" w:space="0" w:color="06357A" w:themeColor="text1"/>
          <w:left w:val="single" w:sz="4" w:space="0" w:color="06357A" w:themeColor="text1"/>
          <w:bottom w:val="single" w:sz="4" w:space="0" w:color="06357A" w:themeColor="text1"/>
          <w:right w:val="single" w:sz="4" w:space="0" w:color="06357A" w:themeColor="text1"/>
          <w:insideH w:val="single" w:sz="4" w:space="0" w:color="06357A" w:themeColor="text1"/>
          <w:insideV w:val="single" w:sz="4" w:space="0" w:color="06357A" w:themeColor="text1"/>
        </w:tblBorders>
        <w:tblLook w:val="0000" w:firstRow="0" w:lastRow="0" w:firstColumn="0" w:lastColumn="0" w:noHBand="0" w:noVBand="0"/>
      </w:tblPr>
      <w:tblGrid>
        <w:gridCol w:w="1536"/>
        <w:gridCol w:w="6492"/>
      </w:tblGrid>
      <w:tr w:rsidR="00D055FB" w:rsidRPr="00852875" w14:paraId="00089B82" w14:textId="551C2440" w:rsidTr="00502584">
        <w:trPr>
          <w:trHeight w:val="312"/>
        </w:trPr>
        <w:tc>
          <w:tcPr>
            <w:tcW w:w="1536" w:type="dxa"/>
          </w:tcPr>
          <w:p w14:paraId="0DCC6572" w14:textId="77777777" w:rsidR="00D055FB" w:rsidRDefault="00D055FB" w:rsidP="00852875">
            <w:pPr>
              <w:pStyle w:val="Default"/>
              <w:rPr>
                <w:b/>
                <w:bCs/>
                <w:color w:val="06357A" w:themeColor="text1"/>
                <w:sz w:val="22"/>
                <w:szCs w:val="22"/>
              </w:rPr>
            </w:pPr>
            <w:r w:rsidRPr="00852875">
              <w:rPr>
                <w:b/>
                <w:bCs/>
                <w:color w:val="06357A" w:themeColor="text1"/>
                <w:sz w:val="22"/>
                <w:szCs w:val="22"/>
              </w:rPr>
              <w:t>Client Name</w:t>
            </w:r>
          </w:p>
          <w:p w14:paraId="4B1BAEAA" w14:textId="5EDBEBD1" w:rsidR="009C2AB6" w:rsidRPr="00852875" w:rsidRDefault="009C2AB6" w:rsidP="00852875">
            <w:pPr>
              <w:pStyle w:val="Default"/>
              <w:rPr>
                <w:b/>
                <w:bCs/>
                <w:color w:val="06357A" w:themeColor="text1"/>
                <w:sz w:val="22"/>
                <w:szCs w:val="22"/>
              </w:rPr>
            </w:pPr>
          </w:p>
        </w:tc>
        <w:tc>
          <w:tcPr>
            <w:tcW w:w="6492" w:type="dxa"/>
          </w:tcPr>
          <w:p w14:paraId="33A77FD8" w14:textId="77777777" w:rsidR="00D055FB" w:rsidRPr="00852875" w:rsidRDefault="00D055FB" w:rsidP="005F151D">
            <w:pPr>
              <w:pStyle w:val="Default"/>
              <w:rPr>
                <w:b/>
                <w:bCs/>
                <w:sz w:val="22"/>
                <w:szCs w:val="22"/>
              </w:rPr>
            </w:pPr>
          </w:p>
        </w:tc>
      </w:tr>
      <w:tr w:rsidR="00D055FB" w:rsidRPr="00852875" w14:paraId="18E605C3" w14:textId="24982CAF" w:rsidTr="00502584">
        <w:trPr>
          <w:trHeight w:val="372"/>
        </w:trPr>
        <w:tc>
          <w:tcPr>
            <w:tcW w:w="1536" w:type="dxa"/>
          </w:tcPr>
          <w:p w14:paraId="77CE30B9" w14:textId="77777777" w:rsidR="00D055FB" w:rsidRDefault="00D055FB" w:rsidP="00852875">
            <w:pPr>
              <w:pStyle w:val="Default"/>
              <w:rPr>
                <w:b/>
                <w:bCs/>
                <w:color w:val="06357A" w:themeColor="text1"/>
                <w:sz w:val="22"/>
                <w:szCs w:val="22"/>
              </w:rPr>
            </w:pPr>
            <w:r w:rsidRPr="00852875">
              <w:rPr>
                <w:b/>
                <w:bCs/>
                <w:color w:val="06357A" w:themeColor="text1"/>
                <w:sz w:val="22"/>
                <w:szCs w:val="22"/>
              </w:rPr>
              <w:t>Date of Birth</w:t>
            </w:r>
          </w:p>
          <w:p w14:paraId="715304A4" w14:textId="665C0F61" w:rsidR="009C2AB6" w:rsidRPr="00852875" w:rsidRDefault="009C2AB6" w:rsidP="00852875">
            <w:pPr>
              <w:pStyle w:val="Default"/>
              <w:rPr>
                <w:b/>
                <w:bCs/>
                <w:color w:val="06357A" w:themeColor="text1"/>
                <w:sz w:val="22"/>
                <w:szCs w:val="22"/>
              </w:rPr>
            </w:pPr>
          </w:p>
        </w:tc>
        <w:tc>
          <w:tcPr>
            <w:tcW w:w="6492" w:type="dxa"/>
          </w:tcPr>
          <w:p w14:paraId="7CF6E8AC" w14:textId="77777777" w:rsidR="00D055FB" w:rsidRPr="00852875" w:rsidRDefault="00D055FB" w:rsidP="005F151D">
            <w:pPr>
              <w:pStyle w:val="Default"/>
              <w:rPr>
                <w:b/>
                <w:bCs/>
                <w:sz w:val="22"/>
                <w:szCs w:val="22"/>
              </w:rPr>
            </w:pPr>
          </w:p>
        </w:tc>
      </w:tr>
      <w:tr w:rsidR="00BA569A" w:rsidRPr="00852875" w14:paraId="47CB2F4C" w14:textId="6B03F092" w:rsidTr="00502584">
        <w:trPr>
          <w:trHeight w:val="1044"/>
        </w:trPr>
        <w:tc>
          <w:tcPr>
            <w:tcW w:w="1536" w:type="dxa"/>
          </w:tcPr>
          <w:p w14:paraId="0130CA3D" w14:textId="4BAD9A70" w:rsidR="00BA569A" w:rsidRPr="009C2AB6" w:rsidRDefault="00BA569A" w:rsidP="009C2AB6">
            <w:pPr>
              <w:pStyle w:val="Default"/>
              <w:rPr>
                <w:b/>
                <w:bCs/>
                <w:color w:val="06357A" w:themeColor="text1"/>
                <w:sz w:val="22"/>
                <w:szCs w:val="22"/>
              </w:rPr>
            </w:pPr>
            <w:r w:rsidRPr="00852875">
              <w:rPr>
                <w:b/>
                <w:bCs/>
                <w:color w:val="06357A" w:themeColor="text1"/>
                <w:sz w:val="22"/>
                <w:szCs w:val="22"/>
              </w:rPr>
              <w:t>Address</w:t>
            </w:r>
          </w:p>
        </w:tc>
        <w:tc>
          <w:tcPr>
            <w:tcW w:w="6492" w:type="dxa"/>
          </w:tcPr>
          <w:p w14:paraId="1130FFB6" w14:textId="42F2D4E3" w:rsidR="00BA569A" w:rsidRPr="00852875" w:rsidRDefault="00BA569A" w:rsidP="005F151D">
            <w:pPr>
              <w:pStyle w:val="Default"/>
              <w:rPr>
                <w:b/>
                <w:bCs/>
                <w:sz w:val="22"/>
                <w:szCs w:val="22"/>
              </w:rPr>
            </w:pPr>
          </w:p>
        </w:tc>
      </w:tr>
      <w:tr w:rsidR="00D055FB" w:rsidRPr="00852875" w14:paraId="1A4BFC9A" w14:textId="0C44711E" w:rsidTr="00502584">
        <w:trPr>
          <w:trHeight w:val="444"/>
        </w:trPr>
        <w:tc>
          <w:tcPr>
            <w:tcW w:w="1536" w:type="dxa"/>
          </w:tcPr>
          <w:p w14:paraId="394EACE7" w14:textId="09970BF4" w:rsidR="00D055FB" w:rsidRPr="00852875" w:rsidRDefault="00D055FB" w:rsidP="00852875">
            <w:pPr>
              <w:pStyle w:val="Default"/>
              <w:rPr>
                <w:b/>
                <w:bCs/>
                <w:color w:val="06357A" w:themeColor="text1"/>
                <w:sz w:val="22"/>
                <w:szCs w:val="22"/>
              </w:rPr>
            </w:pPr>
            <w:r w:rsidRPr="00852875">
              <w:rPr>
                <w:b/>
                <w:bCs/>
                <w:color w:val="06357A" w:themeColor="text1"/>
                <w:sz w:val="22"/>
                <w:szCs w:val="22"/>
              </w:rPr>
              <w:t>Postcode</w:t>
            </w:r>
          </w:p>
        </w:tc>
        <w:tc>
          <w:tcPr>
            <w:tcW w:w="6492" w:type="dxa"/>
          </w:tcPr>
          <w:p w14:paraId="38B430C4" w14:textId="77777777" w:rsidR="00D055FB" w:rsidRPr="00852875" w:rsidRDefault="00D055FB" w:rsidP="005F151D">
            <w:pPr>
              <w:pStyle w:val="Default"/>
              <w:rPr>
                <w:b/>
                <w:bCs/>
                <w:sz w:val="22"/>
                <w:szCs w:val="22"/>
              </w:rPr>
            </w:pPr>
          </w:p>
        </w:tc>
      </w:tr>
    </w:tbl>
    <w:p w14:paraId="002AB54D" w14:textId="77777777" w:rsidR="00BA569A" w:rsidRPr="00852875" w:rsidRDefault="00BA569A" w:rsidP="005F151D">
      <w:pPr>
        <w:pStyle w:val="Default"/>
        <w:rPr>
          <w:sz w:val="22"/>
          <w:szCs w:val="22"/>
        </w:rPr>
      </w:pPr>
    </w:p>
    <w:p w14:paraId="0803C412" w14:textId="4B6D9F85" w:rsidR="005F151D" w:rsidRPr="00852875" w:rsidRDefault="005F151D" w:rsidP="00852875">
      <w:pPr>
        <w:pStyle w:val="Default"/>
        <w:rPr>
          <w:b/>
          <w:bCs/>
          <w:color w:val="053579"/>
          <w:sz w:val="22"/>
          <w:szCs w:val="22"/>
        </w:rPr>
      </w:pPr>
      <w:r w:rsidRPr="00852875">
        <w:rPr>
          <w:color w:val="053579"/>
          <w:sz w:val="22"/>
          <w:szCs w:val="22"/>
        </w:rPr>
        <w:t xml:space="preserve">I have requested support of an advocate to make an NHS complaint. The Advocate is from Cambridge House. My allocated advocate is: </w:t>
      </w:r>
      <w:r w:rsidRPr="00852875">
        <w:rPr>
          <w:b/>
          <w:bCs/>
          <w:color w:val="053579"/>
          <w:sz w:val="22"/>
          <w:szCs w:val="22"/>
        </w:rPr>
        <w:t xml:space="preserve">Andrea </w:t>
      </w:r>
      <w:proofErr w:type="spellStart"/>
      <w:r w:rsidRPr="00852875">
        <w:rPr>
          <w:b/>
          <w:bCs/>
          <w:color w:val="053579"/>
          <w:sz w:val="22"/>
          <w:szCs w:val="22"/>
        </w:rPr>
        <w:t>St.Croix</w:t>
      </w:r>
      <w:proofErr w:type="spellEnd"/>
      <w:r w:rsidRPr="00852875">
        <w:rPr>
          <w:b/>
          <w:bCs/>
          <w:color w:val="053579"/>
          <w:sz w:val="22"/>
          <w:szCs w:val="22"/>
        </w:rPr>
        <w:t xml:space="preserve"> </w:t>
      </w:r>
    </w:p>
    <w:p w14:paraId="455E7DE6" w14:textId="77777777" w:rsidR="005F151D" w:rsidRPr="00852875" w:rsidRDefault="005F151D" w:rsidP="005F151D">
      <w:pPr>
        <w:pStyle w:val="Default"/>
        <w:rPr>
          <w:color w:val="053579"/>
          <w:sz w:val="22"/>
          <w:szCs w:val="22"/>
        </w:rPr>
      </w:pPr>
    </w:p>
    <w:p w14:paraId="1385A0D6" w14:textId="63905030" w:rsidR="005F151D" w:rsidRPr="00852875" w:rsidRDefault="005F151D" w:rsidP="005F151D">
      <w:pPr>
        <w:pStyle w:val="Default"/>
        <w:rPr>
          <w:color w:val="053579"/>
          <w:sz w:val="22"/>
          <w:szCs w:val="22"/>
        </w:rPr>
      </w:pPr>
      <w:r w:rsidRPr="00852875">
        <w:rPr>
          <w:color w:val="053579"/>
          <w:sz w:val="22"/>
          <w:szCs w:val="22"/>
        </w:rPr>
        <w:t xml:space="preserve">This document authorises the above named advocate to support me with the NHS complaint I wish to raise. In accordance with this, I consent to disclosure of information requested. </w:t>
      </w:r>
    </w:p>
    <w:p w14:paraId="32612D43" w14:textId="77777777" w:rsidR="00BA569A" w:rsidRPr="00852875" w:rsidRDefault="00BA569A" w:rsidP="005F151D">
      <w:pPr>
        <w:pStyle w:val="Default"/>
        <w:rPr>
          <w:sz w:val="22"/>
          <w:szCs w:val="22"/>
        </w:rPr>
      </w:pPr>
    </w:p>
    <w:tbl>
      <w:tblPr>
        <w:tblW w:w="0" w:type="auto"/>
        <w:tblInd w:w="-5" w:type="dxa"/>
        <w:tblBorders>
          <w:top w:val="single" w:sz="4" w:space="0" w:color="06357A" w:themeColor="text1"/>
          <w:left w:val="single" w:sz="4" w:space="0" w:color="06357A" w:themeColor="text1"/>
          <w:bottom w:val="single" w:sz="4" w:space="0" w:color="06357A" w:themeColor="text1"/>
          <w:right w:val="single" w:sz="4" w:space="0" w:color="06357A" w:themeColor="text1"/>
          <w:insideH w:val="single" w:sz="4" w:space="0" w:color="06357A" w:themeColor="text1"/>
          <w:insideV w:val="single" w:sz="4" w:space="0" w:color="06357A" w:themeColor="text1"/>
        </w:tblBorders>
        <w:tblLook w:val="0000" w:firstRow="0" w:lastRow="0" w:firstColumn="0" w:lastColumn="0" w:noHBand="0" w:noVBand="0"/>
      </w:tblPr>
      <w:tblGrid>
        <w:gridCol w:w="1860"/>
        <w:gridCol w:w="6787"/>
      </w:tblGrid>
      <w:tr w:rsidR="00D055FB" w:rsidRPr="00852875" w14:paraId="1800FB0F" w14:textId="5B9B3AA6" w:rsidTr="00502584">
        <w:trPr>
          <w:trHeight w:val="396"/>
        </w:trPr>
        <w:tc>
          <w:tcPr>
            <w:tcW w:w="1860" w:type="dxa"/>
          </w:tcPr>
          <w:p w14:paraId="5B831376" w14:textId="2C6E1621" w:rsidR="00D055FB" w:rsidRPr="00852875" w:rsidRDefault="00D055FB" w:rsidP="0057752D">
            <w:pPr>
              <w:pStyle w:val="Default"/>
              <w:rPr>
                <w:b/>
                <w:bCs/>
                <w:color w:val="053579"/>
                <w:sz w:val="22"/>
                <w:szCs w:val="22"/>
              </w:rPr>
            </w:pPr>
            <w:r w:rsidRPr="00852875">
              <w:rPr>
                <w:b/>
                <w:bCs/>
                <w:color w:val="053579"/>
                <w:sz w:val="22"/>
                <w:szCs w:val="22"/>
              </w:rPr>
              <w:t>Client Name</w:t>
            </w:r>
          </w:p>
          <w:p w14:paraId="559A3570" w14:textId="4E8E84C3" w:rsidR="00D055FB" w:rsidRPr="00852875" w:rsidRDefault="00D055FB" w:rsidP="0057752D">
            <w:pPr>
              <w:pStyle w:val="Default"/>
              <w:rPr>
                <w:b/>
                <w:bCs/>
                <w:color w:val="053579"/>
                <w:sz w:val="22"/>
                <w:szCs w:val="22"/>
              </w:rPr>
            </w:pPr>
          </w:p>
        </w:tc>
        <w:tc>
          <w:tcPr>
            <w:tcW w:w="6787" w:type="dxa"/>
          </w:tcPr>
          <w:p w14:paraId="5F9987A7" w14:textId="77777777" w:rsidR="00D055FB" w:rsidRPr="00852875" w:rsidRDefault="00D055FB">
            <w:pPr>
              <w:rPr>
                <w:rFonts w:cs="Roboto"/>
                <w:b/>
                <w:bCs/>
                <w:color w:val="053579"/>
              </w:rPr>
            </w:pPr>
          </w:p>
          <w:p w14:paraId="6D25D642" w14:textId="77777777" w:rsidR="00D055FB" w:rsidRPr="00852875" w:rsidRDefault="00D055FB" w:rsidP="0057752D">
            <w:pPr>
              <w:pStyle w:val="Default"/>
              <w:rPr>
                <w:b/>
                <w:bCs/>
                <w:color w:val="053579"/>
                <w:sz w:val="22"/>
                <w:szCs w:val="22"/>
              </w:rPr>
            </w:pPr>
          </w:p>
        </w:tc>
      </w:tr>
      <w:tr w:rsidR="00D055FB" w:rsidRPr="00852875" w14:paraId="63EAEBC2" w14:textId="042D343C" w:rsidTr="00502584">
        <w:trPr>
          <w:trHeight w:val="348"/>
        </w:trPr>
        <w:tc>
          <w:tcPr>
            <w:tcW w:w="1860" w:type="dxa"/>
          </w:tcPr>
          <w:p w14:paraId="595B5D6D" w14:textId="1653C88E" w:rsidR="00D055FB" w:rsidRPr="00852875" w:rsidRDefault="00D055FB" w:rsidP="0057752D">
            <w:pPr>
              <w:pStyle w:val="Default"/>
              <w:rPr>
                <w:b/>
                <w:bCs/>
                <w:color w:val="053579"/>
                <w:sz w:val="22"/>
                <w:szCs w:val="22"/>
              </w:rPr>
            </w:pPr>
            <w:r w:rsidRPr="00852875">
              <w:rPr>
                <w:b/>
                <w:bCs/>
                <w:color w:val="053579"/>
                <w:sz w:val="22"/>
                <w:szCs w:val="22"/>
              </w:rPr>
              <w:t>Client Signature</w:t>
            </w:r>
          </w:p>
          <w:p w14:paraId="0DD5F37E" w14:textId="5CAFA50A" w:rsidR="00D055FB" w:rsidRPr="00852875" w:rsidRDefault="00D055FB" w:rsidP="0057752D">
            <w:pPr>
              <w:pStyle w:val="Default"/>
              <w:rPr>
                <w:b/>
                <w:bCs/>
                <w:color w:val="053579"/>
                <w:sz w:val="22"/>
                <w:szCs w:val="22"/>
              </w:rPr>
            </w:pPr>
          </w:p>
        </w:tc>
        <w:tc>
          <w:tcPr>
            <w:tcW w:w="6787" w:type="dxa"/>
          </w:tcPr>
          <w:p w14:paraId="1B8B3955" w14:textId="77777777" w:rsidR="00D055FB" w:rsidRPr="00852875" w:rsidRDefault="00D055FB">
            <w:pPr>
              <w:rPr>
                <w:rFonts w:cs="Roboto"/>
                <w:b/>
                <w:bCs/>
                <w:color w:val="053579"/>
              </w:rPr>
            </w:pPr>
          </w:p>
          <w:p w14:paraId="55398AB6" w14:textId="77777777" w:rsidR="00D055FB" w:rsidRPr="00852875" w:rsidRDefault="00D055FB" w:rsidP="0057752D">
            <w:pPr>
              <w:pStyle w:val="Default"/>
              <w:rPr>
                <w:b/>
                <w:bCs/>
                <w:color w:val="053579"/>
                <w:sz w:val="22"/>
                <w:szCs w:val="22"/>
              </w:rPr>
            </w:pPr>
          </w:p>
        </w:tc>
      </w:tr>
      <w:tr w:rsidR="00D055FB" w:rsidRPr="00852875" w14:paraId="2B121B40" w14:textId="59C4C974" w:rsidTr="00502584">
        <w:trPr>
          <w:trHeight w:val="168"/>
        </w:trPr>
        <w:tc>
          <w:tcPr>
            <w:tcW w:w="1860" w:type="dxa"/>
          </w:tcPr>
          <w:p w14:paraId="5B0CC13A" w14:textId="201E8030" w:rsidR="00D055FB" w:rsidRPr="00852875" w:rsidRDefault="00D055FB" w:rsidP="0057752D">
            <w:pPr>
              <w:pStyle w:val="Default"/>
              <w:rPr>
                <w:b/>
                <w:bCs/>
                <w:color w:val="053579"/>
                <w:sz w:val="22"/>
                <w:szCs w:val="22"/>
              </w:rPr>
            </w:pPr>
            <w:r w:rsidRPr="00852875">
              <w:rPr>
                <w:b/>
                <w:bCs/>
                <w:color w:val="053579"/>
                <w:sz w:val="22"/>
                <w:szCs w:val="22"/>
              </w:rPr>
              <w:t>Date</w:t>
            </w:r>
          </w:p>
          <w:p w14:paraId="6C62F306" w14:textId="5F8060C1" w:rsidR="00D055FB" w:rsidRPr="00852875" w:rsidRDefault="00D055FB" w:rsidP="0057752D">
            <w:pPr>
              <w:pStyle w:val="Default"/>
              <w:rPr>
                <w:b/>
                <w:bCs/>
                <w:color w:val="053579"/>
                <w:sz w:val="22"/>
                <w:szCs w:val="22"/>
              </w:rPr>
            </w:pPr>
          </w:p>
        </w:tc>
        <w:tc>
          <w:tcPr>
            <w:tcW w:w="6787" w:type="dxa"/>
          </w:tcPr>
          <w:p w14:paraId="2DA2C5AD" w14:textId="77777777" w:rsidR="00D055FB" w:rsidRPr="00852875" w:rsidRDefault="00D055FB">
            <w:pPr>
              <w:rPr>
                <w:rFonts w:cs="Roboto"/>
                <w:b/>
                <w:bCs/>
                <w:color w:val="053579"/>
              </w:rPr>
            </w:pPr>
          </w:p>
          <w:p w14:paraId="6D71464C" w14:textId="77777777" w:rsidR="00D055FB" w:rsidRPr="00852875" w:rsidRDefault="00D055FB" w:rsidP="0057752D">
            <w:pPr>
              <w:pStyle w:val="Default"/>
              <w:rPr>
                <w:b/>
                <w:bCs/>
                <w:color w:val="053579"/>
                <w:sz w:val="22"/>
                <w:szCs w:val="22"/>
              </w:rPr>
            </w:pPr>
          </w:p>
        </w:tc>
      </w:tr>
    </w:tbl>
    <w:p w14:paraId="1590D21D" w14:textId="77777777" w:rsidR="00D055FB" w:rsidRPr="00852875" w:rsidRDefault="00D055FB" w:rsidP="005F151D">
      <w:pPr>
        <w:tabs>
          <w:tab w:val="center" w:pos="4320"/>
        </w:tabs>
        <w:rPr>
          <w:rFonts w:cs="Tahoma"/>
        </w:rPr>
      </w:pPr>
    </w:p>
    <w:p w14:paraId="3636FF27" w14:textId="5E8E5647" w:rsidR="0057752D" w:rsidRPr="00852875" w:rsidRDefault="005F151D" w:rsidP="005F151D">
      <w:pPr>
        <w:tabs>
          <w:tab w:val="center" w:pos="4320"/>
        </w:tabs>
        <w:rPr>
          <w:rFonts w:cs="Tahoma"/>
        </w:rPr>
      </w:pPr>
      <w:r w:rsidRPr="00852875">
        <w:rPr>
          <w:rFonts w:cs="Tahoma"/>
        </w:rPr>
        <w:t>I, the patient</w:t>
      </w:r>
      <w:r w:rsidR="00974605" w:rsidRPr="00852875">
        <w:rPr>
          <w:rFonts w:cs="Tahoma"/>
        </w:rPr>
        <w:t xml:space="preserve"> </w:t>
      </w:r>
      <w:r w:rsidRPr="00852875">
        <w:rPr>
          <w:rFonts w:cs="Tahoma"/>
        </w:rPr>
        <w:t>give consent for the above named person being the Cambridge House client to act on my behalf on this matter</w:t>
      </w:r>
      <w:r w:rsidR="0057752D" w:rsidRPr="00852875">
        <w:rPr>
          <w:rFonts w:cs="Tahoma"/>
        </w:rPr>
        <w:t>.</w:t>
      </w:r>
    </w:p>
    <w:p w14:paraId="66F967FD" w14:textId="469A5862" w:rsidR="0057752D" w:rsidRPr="00852875" w:rsidRDefault="0057752D" w:rsidP="005F151D">
      <w:pPr>
        <w:tabs>
          <w:tab w:val="center" w:pos="4320"/>
        </w:tabs>
        <w:rPr>
          <w:rFonts w:cs="Tahoma"/>
        </w:rPr>
      </w:pPr>
      <w:r w:rsidRPr="00852875">
        <w:rPr>
          <w:rFonts w:cs="Tahoma"/>
        </w:rPr>
        <w:t>(This part is only to be completed if the client is not the patient</w:t>
      </w:r>
      <w:r w:rsidR="00D055FB" w:rsidRPr="00852875">
        <w:rPr>
          <w:rFonts w:cs="Tahoma"/>
        </w:rPr>
        <w:t xml:space="preserve">. </w:t>
      </w:r>
      <w:r w:rsidRPr="00852875">
        <w:rPr>
          <w:rFonts w:cs="Tahoma"/>
        </w:rPr>
        <w:t>Patient consent is not necessary if the patient is under the guardianship o</w:t>
      </w:r>
      <w:r w:rsidR="00BA569A" w:rsidRPr="00852875">
        <w:rPr>
          <w:rFonts w:cs="Tahoma"/>
        </w:rPr>
        <w:t>f</w:t>
      </w:r>
      <w:r w:rsidRPr="00852875">
        <w:rPr>
          <w:rFonts w:cs="Tahoma"/>
        </w:rPr>
        <w:t xml:space="preserve"> the client </w:t>
      </w:r>
      <w:r w:rsidR="00D055FB" w:rsidRPr="00852875">
        <w:rPr>
          <w:rFonts w:cs="Tahoma"/>
        </w:rPr>
        <w:t xml:space="preserve">or </w:t>
      </w:r>
      <w:r w:rsidRPr="00852875">
        <w:rPr>
          <w:rFonts w:cs="Tahoma"/>
        </w:rPr>
        <w:t>is unable to act in the complaint</w:t>
      </w:r>
      <w:r w:rsidR="00D055FB" w:rsidRPr="00852875">
        <w:rPr>
          <w:rFonts w:cs="Tahoma"/>
        </w:rPr>
        <w:t>).</w:t>
      </w:r>
    </w:p>
    <w:p w14:paraId="5D6B7F40" w14:textId="77777777" w:rsidR="0057752D" w:rsidRPr="00852875" w:rsidRDefault="0057752D" w:rsidP="005F151D">
      <w:pPr>
        <w:tabs>
          <w:tab w:val="center" w:pos="4320"/>
        </w:tabs>
        <w:rPr>
          <w:rFonts w:cs="Tahoma"/>
        </w:rPr>
      </w:pPr>
    </w:p>
    <w:tbl>
      <w:tblPr>
        <w:tblW w:w="0" w:type="auto"/>
        <w:tblInd w:w="19" w:type="dxa"/>
        <w:tblBorders>
          <w:top w:val="single" w:sz="4" w:space="0" w:color="06357A" w:themeColor="text1"/>
          <w:left w:val="single" w:sz="4" w:space="0" w:color="06357A" w:themeColor="text1"/>
          <w:bottom w:val="single" w:sz="4" w:space="0" w:color="06357A" w:themeColor="text1"/>
          <w:right w:val="single" w:sz="4" w:space="0" w:color="06357A" w:themeColor="text1"/>
          <w:insideH w:val="single" w:sz="4" w:space="0" w:color="06357A" w:themeColor="text1"/>
          <w:insideV w:val="single" w:sz="4" w:space="0" w:color="06357A" w:themeColor="text1"/>
        </w:tblBorders>
        <w:tblLook w:val="0000" w:firstRow="0" w:lastRow="0" w:firstColumn="0" w:lastColumn="0" w:noHBand="0" w:noVBand="0"/>
      </w:tblPr>
      <w:tblGrid>
        <w:gridCol w:w="2028"/>
        <w:gridCol w:w="6708"/>
      </w:tblGrid>
      <w:tr w:rsidR="00D055FB" w:rsidRPr="00852875" w14:paraId="2AFCC16C" w14:textId="5077733E" w:rsidTr="00502584">
        <w:trPr>
          <w:trHeight w:val="276"/>
        </w:trPr>
        <w:tc>
          <w:tcPr>
            <w:tcW w:w="2028" w:type="dxa"/>
          </w:tcPr>
          <w:p w14:paraId="3D78CFBA" w14:textId="44730CDC" w:rsidR="00D055FB" w:rsidRPr="00852875" w:rsidRDefault="00D055FB" w:rsidP="0057752D">
            <w:pPr>
              <w:tabs>
                <w:tab w:val="center" w:pos="4320"/>
              </w:tabs>
              <w:rPr>
                <w:rFonts w:cs="Tahoma"/>
                <w:b/>
                <w:bCs/>
              </w:rPr>
            </w:pPr>
            <w:r w:rsidRPr="00852875">
              <w:rPr>
                <w:rFonts w:cs="Tahoma"/>
                <w:b/>
                <w:bCs/>
              </w:rPr>
              <w:t>Patient Name</w:t>
            </w:r>
          </w:p>
          <w:p w14:paraId="0B126EA1" w14:textId="77777777" w:rsidR="00D055FB" w:rsidRPr="00852875" w:rsidRDefault="00D055FB" w:rsidP="0057752D">
            <w:pPr>
              <w:tabs>
                <w:tab w:val="center" w:pos="4320"/>
              </w:tabs>
              <w:rPr>
                <w:rFonts w:cs="Tahoma"/>
                <w:b/>
                <w:bCs/>
              </w:rPr>
            </w:pPr>
          </w:p>
          <w:p w14:paraId="6E2560BA" w14:textId="438CC947" w:rsidR="00D055FB" w:rsidRPr="00852875" w:rsidRDefault="00D055FB" w:rsidP="0057752D">
            <w:pPr>
              <w:tabs>
                <w:tab w:val="center" w:pos="4320"/>
              </w:tabs>
              <w:rPr>
                <w:rFonts w:cs="Tahoma"/>
                <w:b/>
                <w:bCs/>
              </w:rPr>
            </w:pPr>
          </w:p>
        </w:tc>
        <w:tc>
          <w:tcPr>
            <w:tcW w:w="6708" w:type="dxa"/>
          </w:tcPr>
          <w:p w14:paraId="66C0B9DC" w14:textId="77777777" w:rsidR="00D055FB" w:rsidRPr="00852875" w:rsidRDefault="00D055FB">
            <w:pPr>
              <w:rPr>
                <w:rFonts w:cs="Tahoma"/>
                <w:b/>
                <w:bCs/>
              </w:rPr>
            </w:pPr>
          </w:p>
          <w:p w14:paraId="118CEF30" w14:textId="77777777" w:rsidR="00D055FB" w:rsidRPr="00852875" w:rsidRDefault="00D055FB" w:rsidP="0057752D">
            <w:pPr>
              <w:tabs>
                <w:tab w:val="center" w:pos="4320"/>
              </w:tabs>
              <w:rPr>
                <w:rFonts w:cs="Tahoma"/>
                <w:b/>
                <w:bCs/>
              </w:rPr>
            </w:pPr>
          </w:p>
        </w:tc>
      </w:tr>
      <w:tr w:rsidR="00D055FB" w:rsidRPr="00852875" w14:paraId="7A8E92EA" w14:textId="4A44DC34" w:rsidTr="00502584">
        <w:trPr>
          <w:trHeight w:val="672"/>
        </w:trPr>
        <w:tc>
          <w:tcPr>
            <w:tcW w:w="2028" w:type="dxa"/>
          </w:tcPr>
          <w:p w14:paraId="390E7440" w14:textId="0CC13B54" w:rsidR="00D055FB" w:rsidRPr="00852875" w:rsidRDefault="00D055FB" w:rsidP="0057752D">
            <w:pPr>
              <w:tabs>
                <w:tab w:val="center" w:pos="4320"/>
              </w:tabs>
              <w:rPr>
                <w:rFonts w:cs="Tahoma"/>
                <w:b/>
                <w:bCs/>
              </w:rPr>
            </w:pPr>
            <w:r w:rsidRPr="00852875">
              <w:rPr>
                <w:rFonts w:cs="Tahoma"/>
                <w:b/>
                <w:bCs/>
              </w:rPr>
              <w:t>Patient Signature</w:t>
            </w:r>
          </w:p>
        </w:tc>
        <w:tc>
          <w:tcPr>
            <w:tcW w:w="6708" w:type="dxa"/>
          </w:tcPr>
          <w:p w14:paraId="4EC0A21D" w14:textId="77777777" w:rsidR="00D055FB" w:rsidRPr="00852875" w:rsidRDefault="00D055FB" w:rsidP="00D055FB">
            <w:pPr>
              <w:tabs>
                <w:tab w:val="center" w:pos="4320"/>
              </w:tabs>
              <w:rPr>
                <w:rFonts w:cs="Tahoma"/>
                <w:b/>
                <w:bCs/>
              </w:rPr>
            </w:pPr>
          </w:p>
        </w:tc>
      </w:tr>
      <w:tr w:rsidR="00D055FB" w:rsidRPr="00852875" w14:paraId="60B1E099" w14:textId="26B1E86C" w:rsidTr="00502584">
        <w:trPr>
          <w:trHeight w:val="594"/>
        </w:trPr>
        <w:tc>
          <w:tcPr>
            <w:tcW w:w="2028" w:type="dxa"/>
          </w:tcPr>
          <w:p w14:paraId="54E7EE68" w14:textId="6C0DAC1A" w:rsidR="00D055FB" w:rsidRPr="00852875" w:rsidRDefault="00D055FB" w:rsidP="0057752D">
            <w:pPr>
              <w:tabs>
                <w:tab w:val="center" w:pos="4320"/>
              </w:tabs>
              <w:rPr>
                <w:rFonts w:cs="Tahoma"/>
                <w:b/>
                <w:bCs/>
              </w:rPr>
            </w:pPr>
            <w:r w:rsidRPr="00852875">
              <w:rPr>
                <w:rFonts w:cs="Tahoma"/>
                <w:b/>
                <w:bCs/>
              </w:rPr>
              <w:t>Date</w:t>
            </w:r>
          </w:p>
        </w:tc>
        <w:tc>
          <w:tcPr>
            <w:tcW w:w="6708" w:type="dxa"/>
          </w:tcPr>
          <w:p w14:paraId="122E3E58" w14:textId="77777777" w:rsidR="00D055FB" w:rsidRPr="00852875" w:rsidRDefault="00D055FB" w:rsidP="00D055FB">
            <w:pPr>
              <w:tabs>
                <w:tab w:val="center" w:pos="4320"/>
              </w:tabs>
              <w:rPr>
                <w:rFonts w:cs="Tahoma"/>
                <w:b/>
                <w:bCs/>
              </w:rPr>
            </w:pPr>
          </w:p>
        </w:tc>
      </w:tr>
    </w:tbl>
    <w:p w14:paraId="16D454B9" w14:textId="08C739FA" w:rsidR="00974605" w:rsidRPr="00852875" w:rsidRDefault="00974605" w:rsidP="005F151D">
      <w:pPr>
        <w:tabs>
          <w:tab w:val="center" w:pos="4320"/>
        </w:tabs>
        <w:rPr>
          <w:rFonts w:cs="Tahoma"/>
        </w:rPr>
      </w:pPr>
      <w:r w:rsidRPr="00852875">
        <w:rPr>
          <w:rFonts w:cs="Tahoma"/>
        </w:rPr>
        <w:t xml:space="preserve">                 </w:t>
      </w:r>
      <w:r w:rsidRPr="00852875">
        <w:rPr>
          <w:rFonts w:cs="Tahoma"/>
        </w:rPr>
        <w:tab/>
      </w:r>
    </w:p>
    <w:sectPr w:rsidR="00974605" w:rsidRPr="00852875" w:rsidSect="00CB1CE3">
      <w:headerReference w:type="default" r:id="rId9"/>
      <w:footerReference w:type="first" r:id="rId10"/>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B8377" w14:textId="77777777" w:rsidR="0061105A" w:rsidRDefault="0061105A" w:rsidP="00025E43">
      <w:r>
        <w:separator/>
      </w:r>
    </w:p>
  </w:endnote>
  <w:endnote w:type="continuationSeparator" w:id="0">
    <w:p w14:paraId="2D77B639" w14:textId="77777777" w:rsidR="0061105A" w:rsidRDefault="0061105A" w:rsidP="00025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embedRegular r:id="rId1" w:fontKey="{B7EEF96A-67E0-4F36-A242-01CFD57410C9}"/>
    <w:embedBold r:id="rId2" w:fontKey="{9EB9494C-D375-4839-AB3E-212E6AC6CFAC}"/>
    <w:embedBoldItalic r:id="rId3" w:fontKey="{B408C781-E8BA-4C51-9FF1-189302AE8594}"/>
  </w:font>
  <w:font w:name="Roboto">
    <w:charset w:val="00"/>
    <w:family w:val="auto"/>
    <w:pitch w:val="variable"/>
    <w:sig w:usb0="E0000AFF" w:usb1="5000217F" w:usb2="00000021" w:usb3="00000000" w:csb0="0000019F" w:csb1="00000000"/>
    <w:embedRegular r:id="rId4" w:fontKey="{28A49602-5EC8-474D-A77C-FC48BF92BC36}"/>
    <w:embedBold r:id="rId5" w:fontKey="{B30E1D1C-862E-492B-B9F1-97493199F673}"/>
  </w:font>
  <w:font w:name="Calibri">
    <w:panose1 w:val="020F0502020204030204"/>
    <w:charset w:val="00"/>
    <w:family w:val="swiss"/>
    <w:pitch w:val="variable"/>
    <w:sig w:usb0="E4002EFF" w:usb1="C000247B" w:usb2="00000009" w:usb3="00000000" w:csb0="000001FF" w:csb1="00000000"/>
    <w:embedRegular r:id="rId6" w:fontKey="{01AFE5C1-EE01-45CF-BF7F-CFAD107571C8}"/>
    <w:embedBold r:id="rId7" w:fontKey="{F6BA4713-C3E6-472C-AFEA-A750F365E75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614849D6-AAFD-4B05-8C6B-3D53CC8B67A7}"/>
    <w:embedBold r:id="rId9" w:fontKey="{0DFD58E1-AEDA-456F-BD3A-5A1519694B46}"/>
  </w:font>
  <w:font w:name="Times">
    <w:panose1 w:val="02020603050405020304"/>
    <w:charset w:val="00"/>
    <w:family w:val="roman"/>
    <w:pitch w:val="variable"/>
    <w:sig w:usb0="E0002EFF" w:usb1="C000785B" w:usb2="00000009" w:usb3="00000000" w:csb0="000001FF" w:csb1="00000000"/>
    <w:embedRegular r:id="rId10" w:fontKey="{DBEFA080-8E86-45D2-AE15-AEE1A1271641}"/>
    <w:embedBold r:id="rId11" w:fontKey="{4741836E-6788-4FAB-85D5-DBAFD81C41D9}"/>
    <w:embedBoldItalic r:id="rId12" w:fontKey="{2A1F0D13-D4EB-4A4F-98A5-7A16D7C030EB}"/>
  </w:font>
  <w:font w:name="Cambria">
    <w:panose1 w:val="02040503050406030204"/>
    <w:charset w:val="00"/>
    <w:family w:val="roman"/>
    <w:pitch w:val="variable"/>
    <w:sig w:usb0="E00006FF" w:usb1="420024FF" w:usb2="02000000" w:usb3="00000000" w:csb0="0000019F" w:csb1="00000000"/>
    <w:embedRegular r:id="rId13" w:fontKey="{DFCA27DB-EF18-4C2C-9608-EB0B2949FC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F8506" w14:textId="77777777" w:rsidR="003312E5" w:rsidRPr="008857FA" w:rsidRDefault="003312E5" w:rsidP="003312E5">
    <w:pPr>
      <w:tabs>
        <w:tab w:val="center" w:pos="4513"/>
        <w:tab w:val="right" w:pos="9026"/>
      </w:tabs>
      <w:ind w:left="1440"/>
      <w:jc w:val="right"/>
      <w:rPr>
        <w:rFonts w:eastAsia="Calibri"/>
        <w:sz w:val="15"/>
        <w:szCs w:val="15"/>
      </w:rPr>
    </w:pPr>
    <w:r w:rsidRPr="008857FA">
      <w:rPr>
        <w:rFonts w:eastAsia="Calibri"/>
        <w:sz w:val="15"/>
        <w:szCs w:val="15"/>
      </w:rPr>
      <w:t>Registered address: Cambridge House, Unit F, Ground Floor, The Print Works, 22 Amelia Street London SE17 3PY</w:t>
    </w:r>
    <w:r w:rsidRPr="008857FA">
      <w:rPr>
        <w:rFonts w:eastAsia="Calibri"/>
        <w:sz w:val="15"/>
        <w:szCs w:val="15"/>
      </w:rPr>
      <w:tab/>
    </w:r>
  </w:p>
  <w:p w14:paraId="2CBEFBF7" w14:textId="77777777" w:rsidR="003312E5" w:rsidRPr="008857FA" w:rsidRDefault="003312E5" w:rsidP="003312E5">
    <w:pPr>
      <w:tabs>
        <w:tab w:val="center" w:pos="4513"/>
        <w:tab w:val="right" w:pos="9026"/>
      </w:tabs>
      <w:jc w:val="right"/>
      <w:rPr>
        <w:rFonts w:eastAsia="Calibri"/>
        <w:sz w:val="15"/>
        <w:szCs w:val="15"/>
      </w:rPr>
    </w:pPr>
    <w:r w:rsidRPr="008857FA">
      <w:rPr>
        <w:rFonts w:eastAsia="Calibri"/>
        <w:sz w:val="15"/>
        <w:szCs w:val="15"/>
      </w:rPr>
      <w:t xml:space="preserve">Telephone: 020 </w:t>
    </w:r>
    <w:r>
      <w:rPr>
        <w:rFonts w:eastAsia="Calibri"/>
        <w:sz w:val="15"/>
        <w:szCs w:val="15"/>
      </w:rPr>
      <w:t>7</w:t>
    </w:r>
    <w:r w:rsidRPr="008857FA">
      <w:rPr>
        <w:rFonts w:eastAsia="Calibri"/>
        <w:sz w:val="15"/>
        <w:szCs w:val="15"/>
      </w:rPr>
      <w:t xml:space="preserve">358 7000 </w:t>
    </w:r>
  </w:p>
  <w:p w14:paraId="35D502D4" w14:textId="77777777" w:rsidR="003312E5" w:rsidRPr="008857FA" w:rsidRDefault="003312E5" w:rsidP="003312E5">
    <w:pPr>
      <w:tabs>
        <w:tab w:val="center" w:pos="4513"/>
        <w:tab w:val="right" w:pos="9026"/>
      </w:tabs>
      <w:jc w:val="right"/>
      <w:rPr>
        <w:rFonts w:eastAsia="Calibri"/>
        <w:sz w:val="15"/>
        <w:szCs w:val="15"/>
      </w:rPr>
    </w:pPr>
    <w:r w:rsidRPr="008857FA">
      <w:rPr>
        <w:rFonts w:eastAsia="Calibri"/>
        <w:sz w:val="15"/>
        <w:szCs w:val="15"/>
      </w:rPr>
      <w:t xml:space="preserve">Email: </w:t>
    </w:r>
    <w:hyperlink r:id="rId1" w:history="1">
      <w:r w:rsidRPr="008857FA">
        <w:rPr>
          <w:rFonts w:eastAsia="Calibri"/>
          <w:color w:val="0000FF"/>
          <w:sz w:val="15"/>
          <w:szCs w:val="15"/>
          <w:u w:val="single"/>
        </w:rPr>
        <w:t>info@ch1889.org</w:t>
      </w:r>
    </w:hyperlink>
    <w:r w:rsidRPr="008857FA">
      <w:rPr>
        <w:rFonts w:eastAsia="Calibri"/>
        <w:sz w:val="15"/>
        <w:szCs w:val="15"/>
      </w:rPr>
      <w:t xml:space="preserve"> </w:t>
    </w:r>
  </w:p>
  <w:p w14:paraId="47DA5F86" w14:textId="77777777" w:rsidR="003312E5" w:rsidRPr="008857FA" w:rsidRDefault="003312E5" w:rsidP="003312E5">
    <w:pPr>
      <w:tabs>
        <w:tab w:val="center" w:pos="4513"/>
        <w:tab w:val="right" w:pos="9026"/>
      </w:tabs>
      <w:jc w:val="right"/>
      <w:rPr>
        <w:rFonts w:eastAsia="Calibri"/>
        <w:sz w:val="15"/>
        <w:szCs w:val="15"/>
      </w:rPr>
    </w:pPr>
    <w:r w:rsidRPr="008857FA">
      <w:rPr>
        <w:rFonts w:eastAsia="Calibri"/>
        <w:sz w:val="15"/>
        <w:szCs w:val="15"/>
      </w:rPr>
      <w:t xml:space="preserve">Web: </w:t>
    </w:r>
    <w:hyperlink r:id="rId2" w:history="1">
      <w:r w:rsidRPr="008857FA">
        <w:rPr>
          <w:rFonts w:eastAsia="Calibri"/>
          <w:color w:val="0000FF"/>
          <w:sz w:val="15"/>
          <w:szCs w:val="15"/>
          <w:u w:val="single"/>
        </w:rPr>
        <w:t>www.ch1889.org</w:t>
      </w:r>
    </w:hyperlink>
  </w:p>
  <w:p w14:paraId="1F8F6FB9" w14:textId="77777777" w:rsidR="003312E5" w:rsidRPr="008857FA" w:rsidRDefault="003312E5" w:rsidP="003312E5">
    <w:pPr>
      <w:tabs>
        <w:tab w:val="center" w:pos="4513"/>
        <w:tab w:val="right" w:pos="9026"/>
      </w:tabs>
      <w:jc w:val="right"/>
      <w:rPr>
        <w:rFonts w:eastAsia="Calibri"/>
        <w:sz w:val="15"/>
        <w:szCs w:val="15"/>
      </w:rPr>
    </w:pPr>
    <w:r w:rsidRPr="008857FA">
      <w:rPr>
        <w:rFonts w:eastAsia="Calibri"/>
        <w:sz w:val="15"/>
        <w:szCs w:val="15"/>
      </w:rPr>
      <w:t>Registered in England: Company No. 1050006 Charity No. 265103 VAT No. 802 6719 39</w:t>
    </w:r>
  </w:p>
  <w:p w14:paraId="74CE4508" w14:textId="27A1B893" w:rsidR="0038352A" w:rsidRDefault="00383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C8F2C" w14:textId="77777777" w:rsidR="0061105A" w:rsidRDefault="0061105A" w:rsidP="00025E43">
      <w:r>
        <w:separator/>
      </w:r>
    </w:p>
  </w:footnote>
  <w:footnote w:type="continuationSeparator" w:id="0">
    <w:p w14:paraId="16061B3C" w14:textId="77777777" w:rsidR="0061105A" w:rsidRDefault="0061105A" w:rsidP="00025E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6"/>
        <w:szCs w:val="16"/>
      </w:rPr>
      <w:id w:val="-1318336367"/>
      <w:docPartObj>
        <w:docPartGallery w:val="Page Numbers (Top of Page)"/>
        <w:docPartUnique/>
      </w:docPartObj>
    </w:sdtPr>
    <w:sdtEndPr>
      <w:rPr>
        <w:b w:val="0"/>
        <w:bCs w:val="0"/>
        <w:sz w:val="22"/>
        <w:szCs w:val="22"/>
      </w:rPr>
    </w:sdtEndPr>
    <w:sdtContent>
      <w:p w14:paraId="0B9D79D3" w14:textId="77777777" w:rsidR="00863A2A" w:rsidRPr="0030133B" w:rsidRDefault="00863A2A">
        <w:pPr>
          <w:pStyle w:val="Header"/>
          <w:jc w:val="right"/>
          <w:rPr>
            <w:b/>
            <w:bCs/>
            <w:sz w:val="16"/>
            <w:szCs w:val="16"/>
          </w:rPr>
        </w:pPr>
      </w:p>
      <w:p w14:paraId="03CE1BF0" w14:textId="284726B1" w:rsidR="00AC6389" w:rsidRDefault="00AC6389">
        <w:pPr>
          <w:pStyle w:val="Header"/>
          <w:jc w:val="right"/>
        </w:pPr>
        <w:r w:rsidRPr="0030133B">
          <w:rPr>
            <w:b/>
            <w:bCs/>
            <w:sz w:val="16"/>
            <w:szCs w:val="16"/>
          </w:rPr>
          <w:t xml:space="preserve">Page </w:t>
        </w:r>
        <w:r w:rsidRPr="0030133B">
          <w:rPr>
            <w:b/>
            <w:bCs/>
            <w:sz w:val="16"/>
            <w:szCs w:val="16"/>
          </w:rPr>
          <w:fldChar w:fldCharType="begin"/>
        </w:r>
        <w:r w:rsidRPr="0030133B">
          <w:rPr>
            <w:b/>
            <w:bCs/>
            <w:sz w:val="16"/>
            <w:szCs w:val="16"/>
          </w:rPr>
          <w:instrText xml:space="preserve"> PAGE </w:instrText>
        </w:r>
        <w:r w:rsidRPr="0030133B">
          <w:rPr>
            <w:b/>
            <w:bCs/>
            <w:sz w:val="16"/>
            <w:szCs w:val="16"/>
          </w:rPr>
          <w:fldChar w:fldCharType="separate"/>
        </w:r>
        <w:r w:rsidRPr="0030133B">
          <w:rPr>
            <w:b/>
            <w:bCs/>
            <w:noProof/>
            <w:sz w:val="16"/>
            <w:szCs w:val="16"/>
          </w:rPr>
          <w:t>2</w:t>
        </w:r>
        <w:r w:rsidRPr="0030133B">
          <w:rPr>
            <w:b/>
            <w:bCs/>
            <w:sz w:val="16"/>
            <w:szCs w:val="16"/>
          </w:rPr>
          <w:fldChar w:fldCharType="end"/>
        </w:r>
        <w:r w:rsidRPr="0030133B">
          <w:rPr>
            <w:b/>
            <w:bCs/>
            <w:sz w:val="16"/>
            <w:szCs w:val="16"/>
          </w:rPr>
          <w:t xml:space="preserve"> of </w:t>
        </w:r>
        <w:r w:rsidRPr="0030133B">
          <w:rPr>
            <w:b/>
            <w:bCs/>
            <w:sz w:val="16"/>
            <w:szCs w:val="16"/>
          </w:rPr>
          <w:fldChar w:fldCharType="begin"/>
        </w:r>
        <w:r w:rsidRPr="0030133B">
          <w:rPr>
            <w:b/>
            <w:bCs/>
            <w:sz w:val="16"/>
            <w:szCs w:val="16"/>
          </w:rPr>
          <w:instrText xml:space="preserve"> NUMPAGES  </w:instrText>
        </w:r>
        <w:r w:rsidRPr="0030133B">
          <w:rPr>
            <w:b/>
            <w:bCs/>
            <w:sz w:val="16"/>
            <w:szCs w:val="16"/>
          </w:rPr>
          <w:fldChar w:fldCharType="separate"/>
        </w:r>
        <w:r w:rsidRPr="0030133B">
          <w:rPr>
            <w:b/>
            <w:bCs/>
            <w:noProof/>
            <w:sz w:val="16"/>
            <w:szCs w:val="16"/>
          </w:rPr>
          <w:t>2</w:t>
        </w:r>
        <w:r w:rsidRPr="0030133B">
          <w:rPr>
            <w:b/>
            <w:bCs/>
            <w:sz w:val="16"/>
            <w:szCs w:val="16"/>
          </w:rPr>
          <w:fldChar w:fldCharType="end"/>
        </w:r>
      </w:p>
    </w:sdtContent>
  </w:sdt>
  <w:p w14:paraId="74CE4504" w14:textId="310ABBA9" w:rsidR="0038352A" w:rsidRDefault="003835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B0C8E"/>
    <w:multiLevelType w:val="hybridMultilevel"/>
    <w:tmpl w:val="AEA45A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C685771"/>
    <w:multiLevelType w:val="hybridMultilevel"/>
    <w:tmpl w:val="A154A932"/>
    <w:lvl w:ilvl="0" w:tplc="9A4E3B62">
      <w:start w:val="2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F905B5"/>
    <w:multiLevelType w:val="hybridMultilevel"/>
    <w:tmpl w:val="457044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167F3C"/>
    <w:multiLevelType w:val="hybridMultilevel"/>
    <w:tmpl w:val="01961E88"/>
    <w:lvl w:ilvl="0" w:tplc="963AC24C">
      <w:start w:val="1"/>
      <w:numFmt w:val="decimal"/>
      <w:pStyle w:val="NumberedlistSV"/>
      <w:lvlText w:val="%1"/>
      <w:lvlJc w:val="left"/>
      <w:pPr>
        <w:tabs>
          <w:tab w:val="num" w:pos="567"/>
        </w:tabs>
        <w:ind w:left="567" w:hanging="567"/>
      </w:pPr>
      <w:rPr>
        <w:rFonts w:ascii="Lucida Sans Unicode" w:hAnsi="Lucida Sans Unicode" w:hint="default"/>
        <w:b/>
        <w:i w:val="0"/>
        <w:color w:val="0094C9"/>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A135E3"/>
    <w:multiLevelType w:val="hybridMultilevel"/>
    <w:tmpl w:val="9C90BEEE"/>
    <w:lvl w:ilvl="0" w:tplc="2F925C8A">
      <w:start w:val="1"/>
      <w:numFmt w:val="bullet"/>
      <w:pStyle w:val="BulletlistSV"/>
      <w:lvlText w:val="●"/>
      <w:lvlJc w:val="left"/>
      <w:pPr>
        <w:ind w:left="360" w:hanging="360"/>
      </w:pPr>
      <w:rPr>
        <w:rFonts w:ascii="Lucida Sans Unicode" w:hAnsi="Lucida Sans Unicode" w:hint="default"/>
        <w:color w:val="0094C9"/>
        <w:sz w:val="18"/>
        <w:szCs w:val="18"/>
      </w:rPr>
    </w:lvl>
    <w:lvl w:ilvl="1" w:tplc="231AFD7C">
      <w:start w:val="1"/>
      <w:numFmt w:val="bullet"/>
      <w:lvlText w:val="●"/>
      <w:lvlJc w:val="left"/>
      <w:pPr>
        <w:ind w:left="5976" w:hanging="360"/>
      </w:pPr>
      <w:rPr>
        <w:rFonts w:ascii="Lucida Sans Unicode" w:hAnsi="Lucida Sans Unicode" w:hint="default"/>
        <w:color w:val="92D050"/>
        <w:sz w:val="18"/>
      </w:rPr>
    </w:lvl>
    <w:lvl w:ilvl="2" w:tplc="08090005" w:tentative="1">
      <w:start w:val="1"/>
      <w:numFmt w:val="bullet"/>
      <w:lvlText w:val=""/>
      <w:lvlJc w:val="left"/>
      <w:pPr>
        <w:ind w:left="6696" w:hanging="360"/>
      </w:pPr>
      <w:rPr>
        <w:rFonts w:ascii="Wingdings" w:hAnsi="Wingdings" w:hint="default"/>
      </w:rPr>
    </w:lvl>
    <w:lvl w:ilvl="3" w:tplc="08090001" w:tentative="1">
      <w:start w:val="1"/>
      <w:numFmt w:val="bullet"/>
      <w:lvlText w:val=""/>
      <w:lvlJc w:val="left"/>
      <w:pPr>
        <w:ind w:left="7416" w:hanging="360"/>
      </w:pPr>
      <w:rPr>
        <w:rFonts w:ascii="Symbol" w:hAnsi="Symbol" w:hint="default"/>
      </w:rPr>
    </w:lvl>
    <w:lvl w:ilvl="4" w:tplc="08090003" w:tentative="1">
      <w:start w:val="1"/>
      <w:numFmt w:val="bullet"/>
      <w:lvlText w:val="o"/>
      <w:lvlJc w:val="left"/>
      <w:pPr>
        <w:ind w:left="8136" w:hanging="360"/>
      </w:pPr>
      <w:rPr>
        <w:rFonts w:ascii="Courier New" w:hAnsi="Courier New" w:cs="Courier New" w:hint="default"/>
      </w:rPr>
    </w:lvl>
    <w:lvl w:ilvl="5" w:tplc="08090005" w:tentative="1">
      <w:start w:val="1"/>
      <w:numFmt w:val="bullet"/>
      <w:lvlText w:val=""/>
      <w:lvlJc w:val="left"/>
      <w:pPr>
        <w:ind w:left="8856" w:hanging="360"/>
      </w:pPr>
      <w:rPr>
        <w:rFonts w:ascii="Wingdings" w:hAnsi="Wingdings" w:hint="default"/>
      </w:rPr>
    </w:lvl>
    <w:lvl w:ilvl="6" w:tplc="08090001" w:tentative="1">
      <w:start w:val="1"/>
      <w:numFmt w:val="bullet"/>
      <w:lvlText w:val=""/>
      <w:lvlJc w:val="left"/>
      <w:pPr>
        <w:ind w:left="9576" w:hanging="360"/>
      </w:pPr>
      <w:rPr>
        <w:rFonts w:ascii="Symbol" w:hAnsi="Symbol" w:hint="default"/>
      </w:rPr>
    </w:lvl>
    <w:lvl w:ilvl="7" w:tplc="08090003" w:tentative="1">
      <w:start w:val="1"/>
      <w:numFmt w:val="bullet"/>
      <w:lvlText w:val="o"/>
      <w:lvlJc w:val="left"/>
      <w:pPr>
        <w:ind w:left="10296" w:hanging="360"/>
      </w:pPr>
      <w:rPr>
        <w:rFonts w:ascii="Courier New" w:hAnsi="Courier New" w:cs="Courier New" w:hint="default"/>
      </w:rPr>
    </w:lvl>
    <w:lvl w:ilvl="8" w:tplc="08090005" w:tentative="1">
      <w:start w:val="1"/>
      <w:numFmt w:val="bullet"/>
      <w:lvlText w:val=""/>
      <w:lvlJc w:val="left"/>
      <w:pPr>
        <w:ind w:left="11016" w:hanging="360"/>
      </w:pPr>
      <w:rPr>
        <w:rFonts w:ascii="Wingdings" w:hAnsi="Wingdings" w:hint="default"/>
      </w:rPr>
    </w:lvl>
  </w:abstractNum>
  <w:abstractNum w:abstractNumId="5" w15:restartNumberingAfterBreak="0">
    <w:nsid w:val="4EFE3EBE"/>
    <w:multiLevelType w:val="hybridMultilevel"/>
    <w:tmpl w:val="6720CDE6"/>
    <w:lvl w:ilvl="0" w:tplc="EB2CA7F4">
      <w:start w:val="1"/>
      <w:numFmt w:val="bullet"/>
      <w:lvlText w:val=""/>
      <w:lvlJc w:val="right"/>
      <w:pPr>
        <w:ind w:left="720" w:hanging="360"/>
      </w:pPr>
      <w:rPr>
        <w:rFonts w:ascii="Wingdings" w:hAnsi="Wingdings" w:hint="default"/>
        <w:color w:val="A21E5C"/>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391EC0"/>
    <w:multiLevelType w:val="hybridMultilevel"/>
    <w:tmpl w:val="AAF89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071907"/>
    <w:multiLevelType w:val="hybridMultilevel"/>
    <w:tmpl w:val="D11221AA"/>
    <w:lvl w:ilvl="0" w:tplc="EB2CA7F4">
      <w:start w:val="1"/>
      <w:numFmt w:val="bullet"/>
      <w:lvlText w:val=""/>
      <w:lvlJc w:val="right"/>
      <w:pPr>
        <w:ind w:left="720" w:hanging="360"/>
      </w:pPr>
      <w:rPr>
        <w:rFonts w:ascii="Wingdings" w:hAnsi="Wingdings" w:hint="default"/>
        <w:color w:val="A21E5C"/>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735454"/>
    <w:multiLevelType w:val="hybridMultilevel"/>
    <w:tmpl w:val="D8105E6C"/>
    <w:lvl w:ilvl="0" w:tplc="9A4E3B62">
      <w:start w:val="2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9E1FAB"/>
    <w:multiLevelType w:val="hybridMultilevel"/>
    <w:tmpl w:val="199CCDE0"/>
    <w:lvl w:ilvl="0" w:tplc="DD42D92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1356181">
    <w:abstractNumId w:val="7"/>
  </w:num>
  <w:num w:numId="2" w16cid:durableId="1302342391">
    <w:abstractNumId w:val="5"/>
  </w:num>
  <w:num w:numId="3" w16cid:durableId="408699147">
    <w:abstractNumId w:val="0"/>
  </w:num>
  <w:num w:numId="4" w16cid:durableId="1050761930">
    <w:abstractNumId w:val="6"/>
  </w:num>
  <w:num w:numId="5" w16cid:durableId="306781617">
    <w:abstractNumId w:val="2"/>
  </w:num>
  <w:num w:numId="6" w16cid:durableId="1161509848">
    <w:abstractNumId w:val="4"/>
  </w:num>
  <w:num w:numId="7" w16cid:durableId="541285405">
    <w:abstractNumId w:val="3"/>
  </w:num>
  <w:num w:numId="8" w16cid:durableId="1711414781">
    <w:abstractNumId w:val="8"/>
  </w:num>
  <w:num w:numId="9" w16cid:durableId="507451314">
    <w:abstractNumId w:val="1"/>
  </w:num>
  <w:num w:numId="10" w16cid:durableId="1492947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attachedTemplate r:id="rId1"/>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E8E"/>
    <w:rsid w:val="000206BE"/>
    <w:rsid w:val="00021049"/>
    <w:rsid w:val="00022270"/>
    <w:rsid w:val="00022DE1"/>
    <w:rsid w:val="00025E43"/>
    <w:rsid w:val="00063D90"/>
    <w:rsid w:val="00066955"/>
    <w:rsid w:val="00077790"/>
    <w:rsid w:val="00087603"/>
    <w:rsid w:val="000906C7"/>
    <w:rsid w:val="000B109A"/>
    <w:rsid w:val="000C1A4D"/>
    <w:rsid w:val="000C324D"/>
    <w:rsid w:val="000C75A3"/>
    <w:rsid w:val="000E4541"/>
    <w:rsid w:val="000E7828"/>
    <w:rsid w:val="000F4AD0"/>
    <w:rsid w:val="000F4E0F"/>
    <w:rsid w:val="00106CC7"/>
    <w:rsid w:val="0011050B"/>
    <w:rsid w:val="00124CC0"/>
    <w:rsid w:val="001312C3"/>
    <w:rsid w:val="00137E53"/>
    <w:rsid w:val="00141973"/>
    <w:rsid w:val="001566CD"/>
    <w:rsid w:val="00156EF5"/>
    <w:rsid w:val="00170AD5"/>
    <w:rsid w:val="00170ED3"/>
    <w:rsid w:val="001876DE"/>
    <w:rsid w:val="001908A7"/>
    <w:rsid w:val="001974E5"/>
    <w:rsid w:val="001B396D"/>
    <w:rsid w:val="001B5FF4"/>
    <w:rsid w:val="001B6557"/>
    <w:rsid w:val="001D1B0B"/>
    <w:rsid w:val="001E6C71"/>
    <w:rsid w:val="001F6416"/>
    <w:rsid w:val="00220B24"/>
    <w:rsid w:val="00240A86"/>
    <w:rsid w:val="00265E03"/>
    <w:rsid w:val="00271E8E"/>
    <w:rsid w:val="0027275D"/>
    <w:rsid w:val="00284AA4"/>
    <w:rsid w:val="002947F3"/>
    <w:rsid w:val="002A46EC"/>
    <w:rsid w:val="002C319A"/>
    <w:rsid w:val="002C5AA6"/>
    <w:rsid w:val="002D2BF1"/>
    <w:rsid w:val="002D52D7"/>
    <w:rsid w:val="002E044C"/>
    <w:rsid w:val="002F037F"/>
    <w:rsid w:val="002F1E6D"/>
    <w:rsid w:val="002F6F21"/>
    <w:rsid w:val="0030133B"/>
    <w:rsid w:val="00311EF0"/>
    <w:rsid w:val="003154EE"/>
    <w:rsid w:val="003267D5"/>
    <w:rsid w:val="003312E5"/>
    <w:rsid w:val="00331D94"/>
    <w:rsid w:val="00346766"/>
    <w:rsid w:val="00360533"/>
    <w:rsid w:val="00361EF0"/>
    <w:rsid w:val="0038352A"/>
    <w:rsid w:val="0039057D"/>
    <w:rsid w:val="00391337"/>
    <w:rsid w:val="003A56B1"/>
    <w:rsid w:val="003C2159"/>
    <w:rsid w:val="003F1F93"/>
    <w:rsid w:val="003F53A2"/>
    <w:rsid w:val="0040118B"/>
    <w:rsid w:val="0042538A"/>
    <w:rsid w:val="00436345"/>
    <w:rsid w:val="00436A13"/>
    <w:rsid w:val="0044690B"/>
    <w:rsid w:val="00463157"/>
    <w:rsid w:val="004649D1"/>
    <w:rsid w:val="0047256C"/>
    <w:rsid w:val="00473783"/>
    <w:rsid w:val="004857F0"/>
    <w:rsid w:val="004A396D"/>
    <w:rsid w:val="004B1CD4"/>
    <w:rsid w:val="004C11A6"/>
    <w:rsid w:val="004C3EBA"/>
    <w:rsid w:val="004C69BC"/>
    <w:rsid w:val="004E0EC1"/>
    <w:rsid w:val="004F0CD6"/>
    <w:rsid w:val="004F25B2"/>
    <w:rsid w:val="00502584"/>
    <w:rsid w:val="00503852"/>
    <w:rsid w:val="00514E5A"/>
    <w:rsid w:val="00535D2A"/>
    <w:rsid w:val="00542736"/>
    <w:rsid w:val="00564D39"/>
    <w:rsid w:val="0057752D"/>
    <w:rsid w:val="00582446"/>
    <w:rsid w:val="005C1F21"/>
    <w:rsid w:val="005C3540"/>
    <w:rsid w:val="005D100A"/>
    <w:rsid w:val="005D249B"/>
    <w:rsid w:val="005D265D"/>
    <w:rsid w:val="005F151D"/>
    <w:rsid w:val="005F1A22"/>
    <w:rsid w:val="005F291C"/>
    <w:rsid w:val="005F6DF2"/>
    <w:rsid w:val="005F77F0"/>
    <w:rsid w:val="006106F6"/>
    <w:rsid w:val="0061105A"/>
    <w:rsid w:val="00612A35"/>
    <w:rsid w:val="0061478D"/>
    <w:rsid w:val="00617183"/>
    <w:rsid w:val="006408E3"/>
    <w:rsid w:val="0064528D"/>
    <w:rsid w:val="00645A5E"/>
    <w:rsid w:val="00653A4B"/>
    <w:rsid w:val="0066395E"/>
    <w:rsid w:val="00690D65"/>
    <w:rsid w:val="0069588F"/>
    <w:rsid w:val="006D7694"/>
    <w:rsid w:val="006F2E9A"/>
    <w:rsid w:val="006F2F17"/>
    <w:rsid w:val="00701E60"/>
    <w:rsid w:val="00705E9A"/>
    <w:rsid w:val="00710899"/>
    <w:rsid w:val="00717DFA"/>
    <w:rsid w:val="007232AB"/>
    <w:rsid w:val="00727C4A"/>
    <w:rsid w:val="0073048E"/>
    <w:rsid w:val="00762444"/>
    <w:rsid w:val="00783858"/>
    <w:rsid w:val="007853D2"/>
    <w:rsid w:val="007B3BCB"/>
    <w:rsid w:val="007C17A8"/>
    <w:rsid w:val="007D6AA7"/>
    <w:rsid w:val="007E3630"/>
    <w:rsid w:val="007E3F0A"/>
    <w:rsid w:val="00810DD4"/>
    <w:rsid w:val="008354CA"/>
    <w:rsid w:val="008516DC"/>
    <w:rsid w:val="00852875"/>
    <w:rsid w:val="0085634A"/>
    <w:rsid w:val="00860882"/>
    <w:rsid w:val="00863A2A"/>
    <w:rsid w:val="00865D08"/>
    <w:rsid w:val="00871C29"/>
    <w:rsid w:val="00873422"/>
    <w:rsid w:val="00886D51"/>
    <w:rsid w:val="008A0B7C"/>
    <w:rsid w:val="008B4312"/>
    <w:rsid w:val="008C1EFA"/>
    <w:rsid w:val="008C3056"/>
    <w:rsid w:val="008C74F7"/>
    <w:rsid w:val="008F429F"/>
    <w:rsid w:val="008F6AA5"/>
    <w:rsid w:val="0090292B"/>
    <w:rsid w:val="0090702B"/>
    <w:rsid w:val="0091069D"/>
    <w:rsid w:val="00916759"/>
    <w:rsid w:val="009258CF"/>
    <w:rsid w:val="00926DB2"/>
    <w:rsid w:val="00927939"/>
    <w:rsid w:val="009312CD"/>
    <w:rsid w:val="00936B0A"/>
    <w:rsid w:val="00964338"/>
    <w:rsid w:val="00972699"/>
    <w:rsid w:val="00972902"/>
    <w:rsid w:val="00974605"/>
    <w:rsid w:val="00981498"/>
    <w:rsid w:val="00984B5A"/>
    <w:rsid w:val="00987B4D"/>
    <w:rsid w:val="00991D6D"/>
    <w:rsid w:val="00993381"/>
    <w:rsid w:val="009975CC"/>
    <w:rsid w:val="009A78A6"/>
    <w:rsid w:val="009A7B2D"/>
    <w:rsid w:val="009B5B69"/>
    <w:rsid w:val="009C202C"/>
    <w:rsid w:val="009C2AB6"/>
    <w:rsid w:val="009C4503"/>
    <w:rsid w:val="009D0161"/>
    <w:rsid w:val="009E365F"/>
    <w:rsid w:val="009E62C3"/>
    <w:rsid w:val="00A11050"/>
    <w:rsid w:val="00A14F55"/>
    <w:rsid w:val="00A26875"/>
    <w:rsid w:val="00A27490"/>
    <w:rsid w:val="00A42246"/>
    <w:rsid w:val="00A578A7"/>
    <w:rsid w:val="00A61A1E"/>
    <w:rsid w:val="00A61BC3"/>
    <w:rsid w:val="00A84597"/>
    <w:rsid w:val="00A85F7F"/>
    <w:rsid w:val="00AA6D1B"/>
    <w:rsid w:val="00AC4E05"/>
    <w:rsid w:val="00AC6389"/>
    <w:rsid w:val="00AD38C1"/>
    <w:rsid w:val="00AD6AFE"/>
    <w:rsid w:val="00B104F8"/>
    <w:rsid w:val="00B275BF"/>
    <w:rsid w:val="00B3144A"/>
    <w:rsid w:val="00B34420"/>
    <w:rsid w:val="00B74012"/>
    <w:rsid w:val="00B913B5"/>
    <w:rsid w:val="00B939EE"/>
    <w:rsid w:val="00BA2579"/>
    <w:rsid w:val="00BA569A"/>
    <w:rsid w:val="00BB6666"/>
    <w:rsid w:val="00BB74A1"/>
    <w:rsid w:val="00BC6239"/>
    <w:rsid w:val="00BD186B"/>
    <w:rsid w:val="00BD2BFC"/>
    <w:rsid w:val="00BF5A46"/>
    <w:rsid w:val="00C0668E"/>
    <w:rsid w:val="00C17645"/>
    <w:rsid w:val="00C33853"/>
    <w:rsid w:val="00C45833"/>
    <w:rsid w:val="00C51B81"/>
    <w:rsid w:val="00C53273"/>
    <w:rsid w:val="00C53A8E"/>
    <w:rsid w:val="00C62E3F"/>
    <w:rsid w:val="00C7647C"/>
    <w:rsid w:val="00C823F0"/>
    <w:rsid w:val="00C82627"/>
    <w:rsid w:val="00C96826"/>
    <w:rsid w:val="00C97B46"/>
    <w:rsid w:val="00CA183F"/>
    <w:rsid w:val="00CB0B9C"/>
    <w:rsid w:val="00CB1CE3"/>
    <w:rsid w:val="00CC0D60"/>
    <w:rsid w:val="00CC4429"/>
    <w:rsid w:val="00CD0F9A"/>
    <w:rsid w:val="00CE06BB"/>
    <w:rsid w:val="00D055FB"/>
    <w:rsid w:val="00D121B9"/>
    <w:rsid w:val="00D633D3"/>
    <w:rsid w:val="00D6784A"/>
    <w:rsid w:val="00D818AD"/>
    <w:rsid w:val="00D82E22"/>
    <w:rsid w:val="00D90397"/>
    <w:rsid w:val="00DB299F"/>
    <w:rsid w:val="00DB59C9"/>
    <w:rsid w:val="00DE1144"/>
    <w:rsid w:val="00DF4C0C"/>
    <w:rsid w:val="00E13BA1"/>
    <w:rsid w:val="00E1793C"/>
    <w:rsid w:val="00E36371"/>
    <w:rsid w:val="00E42878"/>
    <w:rsid w:val="00E62953"/>
    <w:rsid w:val="00E670F2"/>
    <w:rsid w:val="00E843AD"/>
    <w:rsid w:val="00E93878"/>
    <w:rsid w:val="00EB65A6"/>
    <w:rsid w:val="00EB692B"/>
    <w:rsid w:val="00F03961"/>
    <w:rsid w:val="00F04673"/>
    <w:rsid w:val="00F053C3"/>
    <w:rsid w:val="00F255BD"/>
    <w:rsid w:val="00F33032"/>
    <w:rsid w:val="00F505A3"/>
    <w:rsid w:val="00F64637"/>
    <w:rsid w:val="00F87ED9"/>
    <w:rsid w:val="00F918C9"/>
    <w:rsid w:val="00F95DE5"/>
    <w:rsid w:val="00FA6BF5"/>
    <w:rsid w:val="00FB0F80"/>
    <w:rsid w:val="00FB1735"/>
    <w:rsid w:val="00FC1E69"/>
    <w:rsid w:val="00FD7ACB"/>
    <w:rsid w:val="00FF353B"/>
    <w:rsid w:val="00FF77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E44DC"/>
  <w15:docId w15:val="{901112F5-58C9-44B2-94E2-409E4CF67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HAnsi" w:hAnsi="Roboto" w:cs="Arial"/>
        <w:color w:val="06357A"/>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D39"/>
  </w:style>
  <w:style w:type="paragraph" w:styleId="Heading2">
    <w:name w:val="heading 2"/>
    <w:basedOn w:val="Normal"/>
    <w:next w:val="Normal"/>
    <w:link w:val="Heading2Char"/>
    <w:uiPriority w:val="2"/>
    <w:qFormat/>
    <w:rsid w:val="001B5FF4"/>
    <w:pPr>
      <w:tabs>
        <w:tab w:val="left" w:pos="567"/>
      </w:tabs>
      <w:spacing w:after="120" w:line="480" w:lineRule="exact"/>
      <w:contextualSpacing/>
      <w:outlineLvl w:val="1"/>
    </w:pPr>
    <w:rPr>
      <w:rFonts w:ascii="Lucida Sans Unicode" w:eastAsiaTheme="majorEastAsia" w:hAnsi="Lucida Sans Unicode"/>
      <w:iCs/>
      <w:color w:val="auto"/>
      <w:kern w:val="3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SV"/>
    <w:basedOn w:val="Normal"/>
    <w:link w:val="ListParagraphChar"/>
    <w:uiPriority w:val="99"/>
    <w:qFormat/>
    <w:rsid w:val="00564D39"/>
    <w:pPr>
      <w:ind w:left="720"/>
      <w:contextualSpacing/>
    </w:pPr>
  </w:style>
  <w:style w:type="paragraph" w:styleId="Header">
    <w:name w:val="header"/>
    <w:basedOn w:val="Normal"/>
    <w:link w:val="HeaderChar"/>
    <w:uiPriority w:val="99"/>
    <w:unhideWhenUsed/>
    <w:rsid w:val="00025E43"/>
    <w:pPr>
      <w:tabs>
        <w:tab w:val="center" w:pos="4513"/>
        <w:tab w:val="right" w:pos="9026"/>
      </w:tabs>
    </w:pPr>
  </w:style>
  <w:style w:type="character" w:customStyle="1" w:styleId="HeaderChar">
    <w:name w:val="Header Char"/>
    <w:basedOn w:val="DefaultParagraphFont"/>
    <w:link w:val="Header"/>
    <w:uiPriority w:val="99"/>
    <w:rsid w:val="00025E43"/>
  </w:style>
  <w:style w:type="paragraph" w:styleId="Footer">
    <w:name w:val="footer"/>
    <w:basedOn w:val="Normal"/>
    <w:link w:val="FooterChar"/>
    <w:uiPriority w:val="99"/>
    <w:unhideWhenUsed/>
    <w:rsid w:val="00025E43"/>
    <w:pPr>
      <w:tabs>
        <w:tab w:val="center" w:pos="4513"/>
        <w:tab w:val="right" w:pos="9026"/>
      </w:tabs>
    </w:pPr>
  </w:style>
  <w:style w:type="character" w:customStyle="1" w:styleId="FooterChar">
    <w:name w:val="Footer Char"/>
    <w:basedOn w:val="DefaultParagraphFont"/>
    <w:link w:val="Footer"/>
    <w:uiPriority w:val="99"/>
    <w:rsid w:val="00025E43"/>
  </w:style>
  <w:style w:type="paragraph" w:styleId="BalloonText">
    <w:name w:val="Balloon Text"/>
    <w:basedOn w:val="Normal"/>
    <w:link w:val="BalloonTextChar"/>
    <w:uiPriority w:val="99"/>
    <w:semiHidden/>
    <w:unhideWhenUsed/>
    <w:rsid w:val="00025E43"/>
    <w:rPr>
      <w:rFonts w:ascii="Tahoma" w:hAnsi="Tahoma" w:cs="Tahoma"/>
      <w:sz w:val="16"/>
      <w:szCs w:val="16"/>
    </w:rPr>
  </w:style>
  <w:style w:type="character" w:customStyle="1" w:styleId="BalloonTextChar">
    <w:name w:val="Balloon Text Char"/>
    <w:basedOn w:val="DefaultParagraphFont"/>
    <w:link w:val="BalloonText"/>
    <w:uiPriority w:val="99"/>
    <w:semiHidden/>
    <w:rsid w:val="00025E43"/>
    <w:rPr>
      <w:rFonts w:ascii="Tahoma" w:hAnsi="Tahoma" w:cs="Tahoma"/>
      <w:sz w:val="16"/>
      <w:szCs w:val="16"/>
    </w:rPr>
  </w:style>
  <w:style w:type="character" w:styleId="PlaceholderText">
    <w:name w:val="Placeholder Text"/>
    <w:basedOn w:val="DefaultParagraphFont"/>
    <w:uiPriority w:val="99"/>
    <w:semiHidden/>
    <w:rsid w:val="00717DFA"/>
    <w:rPr>
      <w:color w:val="808080"/>
    </w:rPr>
  </w:style>
  <w:style w:type="character" w:styleId="Hyperlink">
    <w:name w:val="Hyperlink"/>
    <w:basedOn w:val="DefaultParagraphFont"/>
    <w:uiPriority w:val="99"/>
    <w:unhideWhenUsed/>
    <w:rsid w:val="007853D2"/>
    <w:rPr>
      <w:color w:val="0563C1" w:themeColor="hyperlink"/>
      <w:u w:val="single"/>
    </w:rPr>
  </w:style>
  <w:style w:type="character" w:styleId="UnresolvedMention">
    <w:name w:val="Unresolved Mention"/>
    <w:basedOn w:val="DefaultParagraphFont"/>
    <w:uiPriority w:val="99"/>
    <w:semiHidden/>
    <w:unhideWhenUsed/>
    <w:rsid w:val="007853D2"/>
    <w:rPr>
      <w:color w:val="605E5C"/>
      <w:shd w:val="clear" w:color="auto" w:fill="E1DFDD"/>
    </w:rPr>
  </w:style>
  <w:style w:type="character" w:customStyle="1" w:styleId="Heading2Char">
    <w:name w:val="Heading 2 Char"/>
    <w:basedOn w:val="DefaultParagraphFont"/>
    <w:link w:val="Heading2"/>
    <w:uiPriority w:val="2"/>
    <w:rsid w:val="001B5FF4"/>
    <w:rPr>
      <w:rFonts w:ascii="Lucida Sans Unicode" w:eastAsiaTheme="majorEastAsia" w:hAnsi="Lucida Sans Unicode"/>
      <w:iCs/>
      <w:color w:val="auto"/>
      <w:kern w:val="32"/>
      <w:sz w:val="28"/>
      <w:szCs w:val="28"/>
    </w:rPr>
  </w:style>
  <w:style w:type="character" w:customStyle="1" w:styleId="ListParagraphChar">
    <w:name w:val="List Paragraph Char"/>
    <w:aliases w:val="Bullet SV Char"/>
    <w:basedOn w:val="DefaultParagraphFont"/>
    <w:link w:val="ListParagraph"/>
    <w:uiPriority w:val="99"/>
    <w:rsid w:val="001B5FF4"/>
  </w:style>
  <w:style w:type="paragraph" w:customStyle="1" w:styleId="BulletlistSV">
    <w:name w:val="Bullet list SV"/>
    <w:basedOn w:val="ListParagraph"/>
    <w:link w:val="BulletlistSVChar"/>
    <w:uiPriority w:val="5"/>
    <w:qFormat/>
    <w:rsid w:val="001B5FF4"/>
    <w:pPr>
      <w:numPr>
        <w:numId w:val="6"/>
      </w:numPr>
      <w:tabs>
        <w:tab w:val="left" w:pos="567"/>
      </w:tabs>
      <w:spacing w:line="300" w:lineRule="exact"/>
      <w:ind w:left="567" w:hanging="567"/>
    </w:pPr>
    <w:rPr>
      <w:rFonts w:ascii="Lucida Sans Unicode" w:eastAsia="Times" w:hAnsi="Lucida Sans Unicode" w:cs="Lucida Sans Unicode"/>
      <w:color w:val="auto"/>
      <w:sz w:val="20"/>
      <w:szCs w:val="20"/>
    </w:rPr>
  </w:style>
  <w:style w:type="character" w:customStyle="1" w:styleId="BulletlistSVChar">
    <w:name w:val="Bullet list SV Char"/>
    <w:basedOn w:val="ListParagraphChar"/>
    <w:link w:val="BulletlistSV"/>
    <w:uiPriority w:val="5"/>
    <w:rsid w:val="001B5FF4"/>
    <w:rPr>
      <w:rFonts w:ascii="Lucida Sans Unicode" w:eastAsia="Times" w:hAnsi="Lucida Sans Unicode" w:cs="Lucida Sans Unicode"/>
      <w:color w:val="auto"/>
      <w:sz w:val="20"/>
      <w:szCs w:val="20"/>
    </w:rPr>
  </w:style>
  <w:style w:type="paragraph" w:customStyle="1" w:styleId="NumberedlistSV">
    <w:name w:val="Numbered list SV"/>
    <w:basedOn w:val="Normal"/>
    <w:uiPriority w:val="9"/>
    <w:qFormat/>
    <w:rsid w:val="001B5FF4"/>
    <w:pPr>
      <w:numPr>
        <w:numId w:val="7"/>
      </w:numPr>
      <w:spacing w:line="300" w:lineRule="exact"/>
      <w:contextualSpacing/>
    </w:pPr>
    <w:rPr>
      <w:rFonts w:ascii="Lucida Sans Unicode" w:eastAsia="Times" w:hAnsi="Lucida Sans Unicode" w:cs="Lucida Sans Unicode"/>
      <w:color w:val="auto"/>
      <w:sz w:val="20"/>
      <w:szCs w:val="20"/>
    </w:rPr>
  </w:style>
  <w:style w:type="paragraph" w:customStyle="1" w:styleId="InstructionSV">
    <w:name w:val="Instruction SV"/>
    <w:basedOn w:val="Normal"/>
    <w:next w:val="Normal"/>
    <w:link w:val="InstructionSVChar"/>
    <w:uiPriority w:val="12"/>
    <w:qFormat/>
    <w:rsid w:val="001B5FF4"/>
    <w:pPr>
      <w:tabs>
        <w:tab w:val="left" w:pos="567"/>
      </w:tabs>
      <w:spacing w:line="300" w:lineRule="exact"/>
      <w:contextualSpacing/>
    </w:pPr>
    <w:rPr>
      <w:rFonts w:ascii="Lucida Sans Unicode" w:eastAsia="Times" w:hAnsi="Lucida Sans Unicode" w:cs="Lucida Sans Unicode"/>
      <w:b/>
      <w:i/>
      <w:color w:val="006233" w:themeColor="accent1"/>
      <w:sz w:val="20"/>
      <w:szCs w:val="20"/>
    </w:rPr>
  </w:style>
  <w:style w:type="character" w:customStyle="1" w:styleId="InstructionSVChar">
    <w:name w:val="Instruction SV Char"/>
    <w:basedOn w:val="DefaultParagraphFont"/>
    <w:link w:val="InstructionSV"/>
    <w:uiPriority w:val="12"/>
    <w:rsid w:val="001B5FF4"/>
    <w:rPr>
      <w:rFonts w:ascii="Lucida Sans Unicode" w:eastAsia="Times" w:hAnsi="Lucida Sans Unicode" w:cs="Lucida Sans Unicode"/>
      <w:b/>
      <w:i/>
      <w:color w:val="006233" w:themeColor="accent1"/>
      <w:sz w:val="20"/>
      <w:szCs w:val="20"/>
    </w:rPr>
  </w:style>
  <w:style w:type="table" w:customStyle="1" w:styleId="SV-table-1">
    <w:name w:val="SV-table-1"/>
    <w:basedOn w:val="TableNormal"/>
    <w:uiPriority w:val="99"/>
    <w:qFormat/>
    <w:rsid w:val="001B5FF4"/>
    <w:rPr>
      <w:rFonts w:ascii="Lucida Sans Unicode" w:eastAsia="Times" w:hAnsi="Lucida Sans Unicode" w:cs="Times New Roman"/>
      <w:color w:val="06357A" w:themeColor="text1"/>
      <w:sz w:val="20"/>
    </w:rPr>
    <w:tblPr>
      <w:tblStyleRowBandSize w:val="1"/>
      <w:tblBorders>
        <w:bottom w:val="single" w:sz="8" w:space="0" w:color="06357A" w:themeColor="text1"/>
        <w:insideH w:val="single" w:sz="2" w:space="0" w:color="06357A" w:themeColor="text1"/>
      </w:tblBorders>
    </w:tblPr>
    <w:tcPr>
      <w:shd w:val="clear" w:color="auto" w:fill="auto"/>
    </w:tcPr>
    <w:tblStylePr w:type="firstRow">
      <w:rPr>
        <w:rFonts w:asciiTheme="minorHAnsi" w:hAnsiTheme="minorHAnsi"/>
        <w:b/>
        <w:bCs/>
        <w:color w:val="F5C9DD" w:themeColor="accent6" w:themeTint="33"/>
      </w:rPr>
      <w:tblPr/>
      <w:tcPr>
        <w:tcBorders>
          <w:top w:val="nil"/>
          <w:left w:val="nil"/>
          <w:bottom w:val="nil"/>
          <w:right w:val="nil"/>
          <w:insideH w:val="nil"/>
          <w:insideV w:val="nil"/>
          <w:tl2br w:val="nil"/>
          <w:tr2bl w:val="nil"/>
        </w:tcBorders>
        <w:shd w:val="clear" w:color="auto" w:fill="0094C9"/>
      </w:tcPr>
    </w:tblStylePr>
    <w:tblStylePr w:type="lastRow">
      <w:rPr>
        <w:rFonts w:asciiTheme="minorHAnsi" w:hAnsiTheme="minorHAnsi"/>
        <w:bCs/>
        <w:color w:val="06357A" w:themeColor="text1"/>
        <w:sz w:val="18"/>
      </w:rPr>
      <w:tblPr/>
      <w:tcPr>
        <w:tcBorders>
          <w:top w:val="single" w:sz="2" w:space="0" w:color="auto"/>
          <w:left w:val="nil"/>
          <w:bottom w:val="single" w:sz="18" w:space="0" w:color="0094C9"/>
          <w:right w:val="nil"/>
          <w:insideH w:val="nil"/>
          <w:insideV w:val="nil"/>
          <w:tl2br w:val="nil"/>
          <w:tr2bl w:val="nil"/>
        </w:tcBorders>
        <w:shd w:val="clear" w:color="auto" w:fill="FFFFFF" w:themeFill="background1"/>
      </w:tcPr>
    </w:tblStylePr>
    <w:tblStylePr w:type="firstCol">
      <w:rPr>
        <w:rFonts w:ascii="Lucida Sans Unicode" w:hAnsi="Lucida Sans Unicode"/>
        <w:b/>
        <w:color w:val="06357A" w:themeColor="text1"/>
        <w:sz w:val="20"/>
      </w:rPr>
      <w:tblPr/>
      <w:tcPr>
        <w:shd w:val="clear" w:color="auto" w:fill="FFFFFF" w:themeFill="background1"/>
      </w:tcPr>
    </w:tblStylePr>
    <w:tblStylePr w:type="lastCol">
      <w:rPr>
        <w:color w:val="FFFFFF" w:themeColor="background1"/>
      </w:rPr>
      <w:tblPr/>
      <w:tcPr>
        <w:shd w:val="clear" w:color="auto" w:fill="FFFFFF" w:themeFill="background1"/>
      </w:tcPr>
    </w:tblStylePr>
    <w:tblStylePr w:type="band1Vert">
      <w:tblPr/>
      <w:tcPr>
        <w:shd w:val="clear" w:color="auto" w:fill="FFFFFF" w:themeFill="background1"/>
      </w:tcPr>
    </w:tblStylePr>
  </w:style>
  <w:style w:type="table" w:styleId="TableGrid">
    <w:name w:val="Table Grid"/>
    <w:basedOn w:val="TableNormal"/>
    <w:uiPriority w:val="59"/>
    <w:rsid w:val="00C51B81"/>
    <w:rPr>
      <w:rFonts w:ascii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151D"/>
    <w:pPr>
      <w:autoSpaceDE w:val="0"/>
      <w:autoSpaceDN w:val="0"/>
      <w:adjustRightInd w:val="0"/>
    </w:pPr>
    <w:rPr>
      <w:rFonts w:cs="Robo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48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ch1889.org" TargetMode="External"/><Relationship Id="rId1" Type="http://schemas.openxmlformats.org/officeDocument/2006/relationships/hyperlink" Target="mailto:info@ch1889.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J:\Business%20Offices\BRAND%20-%20CAMBRIDGE%20HOUSE\TEMPLATES\Cambridge%20House%20Letter%20Template.dotx" TargetMode="External"/></Relationships>
</file>

<file path=word/theme/theme1.xml><?xml version="1.0" encoding="utf-8"?>
<a:theme xmlns:a="http://schemas.openxmlformats.org/drawingml/2006/main" name="Office Theme">
  <a:themeElements>
    <a:clrScheme name="Cambridge Houe Theme">
      <a:dk1>
        <a:srgbClr val="06357A"/>
      </a:dk1>
      <a:lt1>
        <a:sysClr val="window" lastClr="FFFFFF"/>
      </a:lt1>
      <a:dk2>
        <a:srgbClr val="A21E5C"/>
      </a:dk2>
      <a:lt2>
        <a:srgbClr val="E7E6E6"/>
      </a:lt2>
      <a:accent1>
        <a:srgbClr val="006233"/>
      </a:accent1>
      <a:accent2>
        <a:srgbClr val="624A7E"/>
      </a:accent2>
      <a:accent3>
        <a:srgbClr val="B31B34"/>
      </a:accent3>
      <a:accent4>
        <a:srgbClr val="FF9A00"/>
      </a:accent4>
      <a:accent5>
        <a:srgbClr val="B39D00"/>
      </a:accent5>
      <a:accent6>
        <a:srgbClr val="A21E5C"/>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50E86-B381-4B7D-A2AB-6EB3CBBC8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Cambridge House Letter Template</Template>
  <TotalTime>0</TotalTime>
  <Pages>1</Pages>
  <Words>193</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CAS</Company>
  <LinksUpToDate>false</LinksUpToDate>
  <CharactersWithSpaces>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Woodley</dc:creator>
  <cp:lastModifiedBy>Karin Woodley</cp:lastModifiedBy>
  <cp:revision>7</cp:revision>
  <dcterms:created xsi:type="dcterms:W3CDTF">2023-12-13T17:01:00Z</dcterms:created>
  <dcterms:modified xsi:type="dcterms:W3CDTF">2023-12-15T15:29:00Z</dcterms:modified>
</cp:coreProperties>
</file>